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E81C76" w14:textId="77777777" w:rsidR="00A10484" w:rsidRDefault="00FA2112">
      <w:pPr>
        <w:pStyle w:val="Title"/>
      </w:pPr>
      <w:r>
        <w:t>Graduate Applied Practice Experience (GrAPE)</w:t>
      </w:r>
      <w:r w:rsidR="00EB00EB">
        <w:t xml:space="preserve"> Report</w:t>
      </w:r>
    </w:p>
    <w:p w14:paraId="3998BE4C" w14:textId="77777777" w:rsidR="00FA2112" w:rsidRPr="00855982" w:rsidRDefault="00FA2112" w:rsidP="00FA2112">
      <w:pPr>
        <w:pStyle w:val="Heading1"/>
      </w:pPr>
      <w:r>
        <w:t>Opportunities</w:t>
      </w:r>
    </w:p>
    <w:p w14:paraId="33C944E0" w14:textId="77777777" w:rsidR="00F42A6E" w:rsidRDefault="00F42A6E" w:rsidP="004F2F40">
      <w:r>
        <w:t>*We are getting GrAPE opportunities, but students are not taking them.  However, there are still many students who have not completed their GrAPE work.  Only about 4/53 have all GrAPE requirements filled.</w:t>
      </w:r>
    </w:p>
    <w:p w14:paraId="4B6401FE" w14:textId="77777777" w:rsidR="00603CF9" w:rsidRDefault="00603CF9" w:rsidP="004F2F40">
      <w:r>
        <w:t>*“What are products” – the question I was</w:t>
      </w:r>
      <w:r w:rsidR="002041E9">
        <w:t xml:space="preserve"> getting the most from students</w:t>
      </w:r>
      <w:r w:rsidR="001720D5">
        <w:t xml:space="preserve"> – if there are any faculty who </w:t>
      </w:r>
      <w:proofErr w:type="gramStart"/>
      <w:r w:rsidR="001720D5">
        <w:t>don’t</w:t>
      </w:r>
      <w:proofErr w:type="gramEnd"/>
      <w:r w:rsidR="001720D5">
        <w:t xml:space="preserve"> know how, reach out to me!  </w:t>
      </w:r>
      <w:proofErr w:type="gramStart"/>
      <w:r w:rsidR="001720D5">
        <w:t>I’ve</w:t>
      </w:r>
      <w:proofErr w:type="gramEnd"/>
      <w:r w:rsidR="001720D5">
        <w:t xml:space="preserve"> added a little section on Blackboard for the students.</w:t>
      </w:r>
    </w:p>
    <w:p w14:paraId="56AD4517" w14:textId="77777777" w:rsidR="009C4BB4" w:rsidRDefault="00F42A6E" w:rsidP="004F2F40">
      <w:r>
        <w:t xml:space="preserve">Course-embedded GrAPE with </w:t>
      </w:r>
      <w:proofErr w:type="spellStart"/>
      <w:r>
        <w:t>biostats</w:t>
      </w:r>
      <w:proofErr w:type="spellEnd"/>
      <w:r>
        <w:t xml:space="preserve"> and BRDHD!</w:t>
      </w:r>
    </w:p>
    <w:p w14:paraId="504058B3" w14:textId="77777777" w:rsidR="00603CF9" w:rsidRDefault="00603CF9" w:rsidP="004F2F40">
      <w:r>
        <w:t>RSO meetings to recruit – what will students pay attention to?</w:t>
      </w:r>
    </w:p>
    <w:p w14:paraId="4F97A098" w14:textId="77777777" w:rsidR="00603CF9" w:rsidRDefault="00603CF9" w:rsidP="004F2F40">
      <w:r>
        <w:t>JUMP outreach</w:t>
      </w:r>
      <w:r w:rsidR="00CA2328">
        <w:t xml:space="preserve"> – looking for students who fit criteria and ways to recruit them</w:t>
      </w:r>
    </w:p>
    <w:p w14:paraId="06F8D1B2" w14:textId="77777777" w:rsidR="00603CF9" w:rsidRDefault="00603CF9" w:rsidP="004F2F40">
      <w:r>
        <w:t>Newsletter – looking to see if Publisher is more accessible</w:t>
      </w:r>
      <w:r w:rsidR="009420AD">
        <w:t>; want more diversity of students highlighted next semester</w:t>
      </w:r>
    </w:p>
    <w:p w14:paraId="1291516A" w14:textId="77777777" w:rsidR="00CA2328" w:rsidRDefault="009853EF" w:rsidP="00CA2328">
      <w:r>
        <w:t>Met</w:t>
      </w:r>
      <w:r w:rsidR="00CA2328">
        <w:t xml:space="preserve"> with some independent health departments around the state (Hopkins Co, Lawrence Co)</w:t>
      </w:r>
    </w:p>
    <w:p w14:paraId="6BED0860" w14:textId="77777777" w:rsidR="00CA2328" w:rsidRDefault="009853EF" w:rsidP="00CA2328">
      <w:r>
        <w:t>Met</w:t>
      </w:r>
      <w:r w:rsidR="00CA2328">
        <w:t xml:space="preserve"> with Scott Gordon to talk about outreach and recruiting</w:t>
      </w:r>
    </w:p>
    <w:p w14:paraId="7F6745E7" w14:textId="77777777" w:rsidR="00CA2328" w:rsidRDefault="009853EF" w:rsidP="00CA2328">
      <w:r>
        <w:t>All active students should have received emails from me at the end of January for GrAPEs</w:t>
      </w:r>
    </w:p>
    <w:p w14:paraId="37F1B903" w14:textId="77777777" w:rsidR="00CA2328" w:rsidRDefault="009853EF" w:rsidP="004F2F40">
      <w:r>
        <w:t xml:space="preserve">Listserv for MPH </w:t>
      </w:r>
      <w:r w:rsidR="00CA2328">
        <w:t>alumni from most comprehensive list received from Scott Gordon</w:t>
      </w:r>
    </w:p>
    <w:p w14:paraId="4F5378F0" w14:textId="77777777" w:rsidR="00855982" w:rsidRPr="00855982" w:rsidRDefault="00FA2112" w:rsidP="00855982">
      <w:pPr>
        <w:pStyle w:val="Heading1"/>
      </w:pPr>
      <w:r>
        <w:t>Changes</w:t>
      </w:r>
    </w:p>
    <w:p w14:paraId="505368A7" w14:textId="77777777" w:rsidR="0095283F" w:rsidRDefault="0095283F" w:rsidP="0095283F">
      <w:r>
        <w:t>Changed unit language to hours on Blackboard; still waiting on MPH site update; will also need to update handbook</w:t>
      </w:r>
    </w:p>
    <w:p w14:paraId="2AE2A3DD" w14:textId="77777777" w:rsidR="001B20CC" w:rsidRDefault="00F42A6E" w:rsidP="001B20CC">
      <w:r>
        <w:t>Access Database for MPH to run reports that are more accurate for what we need</w:t>
      </w:r>
    </w:p>
    <w:p w14:paraId="53B51CEA" w14:textId="77777777" w:rsidR="00603CF9" w:rsidRDefault="00603CF9" w:rsidP="001B20CC">
      <w:r>
        <w:t>Began tracking the career paths of our alumni on the Access Database</w:t>
      </w:r>
    </w:p>
    <w:p w14:paraId="66232FB9" w14:textId="77777777" w:rsidR="0095283F" w:rsidRDefault="0095283F" w:rsidP="0095283F">
      <w:r>
        <w:t>Active Course List per the request of Green River District Health Department</w:t>
      </w:r>
    </w:p>
    <w:p w14:paraId="6EEAA991" w14:textId="77777777" w:rsidR="0095283F" w:rsidRDefault="0095283F" w:rsidP="0095283F">
      <w:r>
        <w:t>Finished up newsletter and accessible outline, sent out to alumni, MPH students, MPH faculty, public health partners</w:t>
      </w:r>
    </w:p>
    <w:p w14:paraId="3B7805F4" w14:textId="77777777" w:rsidR="0095283F" w:rsidRDefault="003C3425" w:rsidP="0095283F">
      <w:r>
        <w:t>Lining</w:t>
      </w:r>
      <w:r w:rsidR="0095283F">
        <w:t xml:space="preserve"> up accreditation criterion with various surveys</w:t>
      </w:r>
      <w:r>
        <w:t xml:space="preserve"> with Gardner</w:t>
      </w:r>
    </w:p>
    <w:p w14:paraId="0689393C" w14:textId="77777777" w:rsidR="00213B92" w:rsidRDefault="0095283F" w:rsidP="001B20CC">
      <w:r>
        <w:t>Started tracking GrAPE vine</w:t>
      </w:r>
    </w:p>
    <w:p w14:paraId="5965733C" w14:textId="77777777" w:rsidR="006712BF" w:rsidRDefault="006712BF" w:rsidP="001B20CC"/>
    <w:p w14:paraId="2402A6BB" w14:textId="77777777" w:rsidR="009420AD" w:rsidRDefault="009420AD" w:rsidP="001B20CC">
      <w:pPr>
        <w:rPr>
          <w:noProof/>
          <w:lang w:eastAsia="en-US"/>
        </w:rPr>
      </w:pPr>
      <w:r>
        <w:rPr>
          <w:noProof/>
          <w:lang w:eastAsia="en-US"/>
        </w:rPr>
        <w:lastRenderedPageBreak/>
        <w:t>Database Snip</w:t>
      </w:r>
      <w:r w:rsidR="006712BF">
        <w:rPr>
          <w:noProof/>
          <w:lang w:eastAsia="en-US"/>
        </w:rPr>
        <w:t xml:space="preserve"> – student names, ids, and emails blacked out for privacy</w:t>
      </w:r>
    </w:p>
    <w:p w14:paraId="14C316EC" w14:textId="77777777" w:rsidR="00213B92" w:rsidRDefault="00213B92" w:rsidP="001B20CC">
      <w:r>
        <w:rPr>
          <w:noProof/>
          <w:lang w:eastAsia="en-US"/>
        </w:rPr>
        <w:drawing>
          <wp:inline distT="0" distB="0" distL="0" distR="0" wp14:anchorId="4E06429F" wp14:editId="6136BFCD">
            <wp:extent cx="4735541" cy="2778761"/>
            <wp:effectExtent l="0" t="0" r="825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taba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41" cy="277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31E0C" w14:textId="77777777" w:rsidR="009420AD" w:rsidRDefault="009420AD" w:rsidP="001B20CC">
      <w:r>
        <w:t>Spring 2019 Newsletter</w:t>
      </w:r>
    </w:p>
    <w:p w14:paraId="5EB482AE" w14:textId="77777777" w:rsidR="009420AD" w:rsidRDefault="009420AD" w:rsidP="001B20CC">
      <w:r>
        <w:rPr>
          <w:noProof/>
          <w:lang w:eastAsia="en-US"/>
        </w:rPr>
        <w:drawing>
          <wp:inline distT="0" distB="0" distL="0" distR="0" wp14:anchorId="0C6906D9" wp14:editId="34387179">
            <wp:extent cx="1763956" cy="22860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5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0"/>
      <w:r>
        <w:rPr>
          <w:noProof/>
          <w:lang w:eastAsia="en-US"/>
        </w:rPr>
        <w:drawing>
          <wp:inline distT="0" distB="0" distL="0" distR="0" wp14:anchorId="3D2B09CC" wp14:editId="3723B465">
            <wp:extent cx="1765208" cy="22860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0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 w:rsidR="00D96F67">
        <w:rPr>
          <w:rStyle w:val="CommentReference"/>
        </w:rPr>
        <w:commentReference w:id="0"/>
      </w:r>
      <w:commentRangeStart w:id="1"/>
      <w:r>
        <w:rPr>
          <w:noProof/>
          <w:lang w:eastAsia="en-US"/>
        </w:rPr>
        <w:drawing>
          <wp:inline distT="0" distB="0" distL="0" distR="0" wp14:anchorId="6FCC65FF" wp14:editId="0F71E9A4">
            <wp:extent cx="1769452" cy="2286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0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5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 w:rsidR="00D96F67">
        <w:rPr>
          <w:rStyle w:val="CommentReference"/>
        </w:rPr>
        <w:commentReference w:id="1"/>
      </w:r>
      <w:r>
        <w:rPr>
          <w:noProof/>
          <w:lang w:eastAsia="en-US"/>
        </w:rPr>
        <w:drawing>
          <wp:inline distT="0" distB="0" distL="0" distR="0" wp14:anchorId="397874FC" wp14:editId="5D2CAD61">
            <wp:extent cx="1760986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0-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98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9420AD" w:rsidSect="00855982"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Rust, Marina" w:date="2019-02-08T13:45:00Z" w:initials="RM">
    <w:p w14:paraId="201CF1C0" w14:textId="77777777" w:rsidR="00D96F67" w:rsidRDefault="00D96F67">
      <w:pPr>
        <w:pStyle w:val="CommentText"/>
      </w:pPr>
      <w:r>
        <w:rPr>
          <w:rStyle w:val="CommentReference"/>
        </w:rPr>
        <w:annotationRef/>
      </w:r>
      <w:r>
        <w:t>Want more diversity of students and student experiences on page 2 for fall 2019</w:t>
      </w:r>
    </w:p>
  </w:comment>
  <w:comment w:id="1" w:author="Rust, Marina" w:date="2019-02-08T13:46:00Z" w:initials="RM">
    <w:p w14:paraId="11731CEF" w14:textId="77777777" w:rsidR="00D96F67" w:rsidRDefault="00D96F67">
      <w:pPr>
        <w:pStyle w:val="CommentText"/>
      </w:pPr>
      <w:r>
        <w:rPr>
          <w:rStyle w:val="CommentReference"/>
        </w:rPr>
        <w:annotationRef/>
      </w:r>
      <w:r w:rsidR="00E511EC">
        <w:t>I was adding dates to this list up until the minute I sent it out as I was still getting general emails with important dates.  I want to make sure to highlight what is important to everyone, so I need people to send these to me ASAP before next semester so that I don’t miss any for the fall.  If there are a lot of dates for one specific organization, I want to add a special list/calendar for them!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01CF1C0" w15:done="0"/>
  <w15:commentEx w15:paraId="11731CEF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A5100" w14:textId="77777777" w:rsidR="006414ED" w:rsidRDefault="006414ED" w:rsidP="00855982">
      <w:pPr>
        <w:spacing w:after="0" w:line="240" w:lineRule="auto"/>
      </w:pPr>
      <w:r>
        <w:separator/>
      </w:r>
    </w:p>
  </w:endnote>
  <w:endnote w:type="continuationSeparator" w:id="0">
    <w:p w14:paraId="1FD7ACD8" w14:textId="77777777" w:rsidR="006414ED" w:rsidRDefault="006414ED" w:rsidP="0085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759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6A987" w14:textId="77777777" w:rsidR="00855982" w:rsidRDefault="0085598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11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5F12D" w14:textId="77777777" w:rsidR="006414ED" w:rsidRDefault="006414ED" w:rsidP="00855982">
      <w:pPr>
        <w:spacing w:after="0" w:line="240" w:lineRule="auto"/>
      </w:pPr>
      <w:r>
        <w:separator/>
      </w:r>
    </w:p>
  </w:footnote>
  <w:footnote w:type="continuationSeparator" w:id="0">
    <w:p w14:paraId="395E6B01" w14:textId="77777777" w:rsidR="006414ED" w:rsidRDefault="006414ED" w:rsidP="00855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4CA14" w14:textId="77777777" w:rsidR="00F64372" w:rsidRDefault="007A2949" w:rsidP="00623EAB">
    <w:pPr>
      <w:pStyle w:val="Header"/>
      <w:jc w:val="right"/>
    </w:pPr>
    <w:r>
      <w:t xml:space="preserve">January 2019 - </w:t>
    </w:r>
    <w:r w:rsidR="0099210B">
      <w:t>February</w:t>
    </w:r>
    <w:r w:rsidR="001B20CC">
      <w:t xml:space="preserve">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4986F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763C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D2C1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AF4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FA68F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80A6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2C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624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BC20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708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A42467A"/>
    <w:multiLevelType w:val="multilevel"/>
    <w:tmpl w:val="32C64BC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B086CCA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DBE68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57272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F9A3F7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98652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10"/>
  </w:num>
  <w:num w:numId="14">
    <w:abstractNumId w:val="17"/>
  </w:num>
  <w:num w:numId="15">
    <w:abstractNumId w:val="11"/>
  </w:num>
  <w:num w:numId="16">
    <w:abstractNumId w:val="12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3"/>
  </w:num>
  <w:num w:numId="28">
    <w:abstractNumId w:val="15"/>
  </w:num>
  <w:num w:numId="29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ust, Marina">
    <w15:presenceInfo w15:providerId="AD" w15:userId="S-1-5-21-872334846-580189086-2614858207-3708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112"/>
    <w:rsid w:val="00060050"/>
    <w:rsid w:val="00064A16"/>
    <w:rsid w:val="0012572E"/>
    <w:rsid w:val="001441B0"/>
    <w:rsid w:val="001720D5"/>
    <w:rsid w:val="001B20CC"/>
    <w:rsid w:val="001C06B1"/>
    <w:rsid w:val="001D4362"/>
    <w:rsid w:val="002041E9"/>
    <w:rsid w:val="00213B92"/>
    <w:rsid w:val="002926CF"/>
    <w:rsid w:val="003C3425"/>
    <w:rsid w:val="003E2F2D"/>
    <w:rsid w:val="003F3B8B"/>
    <w:rsid w:val="004E174F"/>
    <w:rsid w:val="004F2F40"/>
    <w:rsid w:val="00552B6F"/>
    <w:rsid w:val="005A766D"/>
    <w:rsid w:val="005F426E"/>
    <w:rsid w:val="00603CF9"/>
    <w:rsid w:val="00623EAB"/>
    <w:rsid w:val="006414ED"/>
    <w:rsid w:val="006712BF"/>
    <w:rsid w:val="006734E1"/>
    <w:rsid w:val="0069145D"/>
    <w:rsid w:val="007833A7"/>
    <w:rsid w:val="007A2949"/>
    <w:rsid w:val="007D64DC"/>
    <w:rsid w:val="00847A03"/>
    <w:rsid w:val="00855982"/>
    <w:rsid w:val="008628F8"/>
    <w:rsid w:val="008E4EE1"/>
    <w:rsid w:val="009136D8"/>
    <w:rsid w:val="009420AD"/>
    <w:rsid w:val="009503ED"/>
    <w:rsid w:val="0095283F"/>
    <w:rsid w:val="009853EF"/>
    <w:rsid w:val="0099210B"/>
    <w:rsid w:val="009C4BB4"/>
    <w:rsid w:val="009E04EC"/>
    <w:rsid w:val="00A10484"/>
    <w:rsid w:val="00A77342"/>
    <w:rsid w:val="00B42BC1"/>
    <w:rsid w:val="00BE2521"/>
    <w:rsid w:val="00BF5A73"/>
    <w:rsid w:val="00CA2328"/>
    <w:rsid w:val="00CC09AF"/>
    <w:rsid w:val="00CF2E90"/>
    <w:rsid w:val="00D61E41"/>
    <w:rsid w:val="00D96F67"/>
    <w:rsid w:val="00DE35CD"/>
    <w:rsid w:val="00DF34F2"/>
    <w:rsid w:val="00E511EC"/>
    <w:rsid w:val="00EB00EB"/>
    <w:rsid w:val="00EB5F4B"/>
    <w:rsid w:val="00F42A6E"/>
    <w:rsid w:val="00F64372"/>
    <w:rsid w:val="00FA2112"/>
    <w:rsid w:val="00FC5D7B"/>
    <w:rsid w:val="00FD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588BA"/>
  <w15:chartTrackingRefBased/>
  <w15:docId w15:val="{6952B5C7-474D-43CD-8E15-935F49DA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62C"/>
  </w:style>
  <w:style w:type="paragraph" w:styleId="Heading1">
    <w:name w:val="heading 1"/>
    <w:basedOn w:val="Normal"/>
    <w:next w:val="Normal"/>
    <w:link w:val="Heading1Char"/>
    <w:uiPriority w:val="9"/>
    <w:qFormat/>
    <w:rsid w:val="00FD262C"/>
    <w:pPr>
      <w:keepNext/>
      <w:keepLines/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62C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6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6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6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6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6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6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FD262C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D262C"/>
    <w:rPr>
      <w:rFonts w:asciiTheme="majorHAnsi" w:eastAsiaTheme="majorEastAsia" w:hAnsiTheme="majorHAnsi" w:cstheme="majorBidi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5598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982"/>
  </w:style>
  <w:style w:type="character" w:customStyle="1" w:styleId="Heading1Char">
    <w:name w:val="Heading 1 Char"/>
    <w:basedOn w:val="DefaultParagraphFont"/>
    <w:link w:val="Heading1"/>
    <w:uiPriority w:val="9"/>
    <w:rsid w:val="00FD262C"/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62C"/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62C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6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62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6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362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362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Footer">
    <w:name w:val="footer"/>
    <w:basedOn w:val="Normal"/>
    <w:link w:val="FooterChar"/>
    <w:uiPriority w:val="99"/>
    <w:unhideWhenUsed/>
    <w:rsid w:val="0085598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982"/>
  </w:style>
  <w:style w:type="paragraph" w:styleId="Caption">
    <w:name w:val="caption"/>
    <w:basedOn w:val="Normal"/>
    <w:next w:val="Normal"/>
    <w:uiPriority w:val="35"/>
    <w:semiHidden/>
    <w:unhideWhenUsed/>
    <w:qFormat/>
    <w:rsid w:val="001D4362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362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D436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D436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D436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D43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436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3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36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436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436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D436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436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436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D436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4362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FD262C"/>
    <w:pPr>
      <w:pBdr>
        <w:top w:val="single" w:sz="2" w:space="10" w:color="783F04" w:themeColor="accent1" w:themeShade="80" w:shadow="1"/>
        <w:left w:val="single" w:sz="2" w:space="10" w:color="783F04" w:themeColor="accent1" w:themeShade="80" w:shadow="1"/>
        <w:bottom w:val="single" w:sz="2" w:space="10" w:color="783F04" w:themeColor="accent1" w:themeShade="80" w:shadow="1"/>
        <w:right w:val="single" w:sz="2" w:space="10" w:color="783F04" w:themeColor="accent1" w:themeShade="80" w:shadow="1"/>
      </w:pBdr>
      <w:ind w:left="1152" w:right="1152"/>
    </w:pPr>
    <w:rPr>
      <w:i/>
      <w:iCs/>
      <w:color w:val="783F04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7833A7"/>
    <w:rPr>
      <w:color w:val="783F04" w:themeColor="accent1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7833A7"/>
    <w:rPr>
      <w:color w:val="3A6331" w:themeColor="accent4" w:themeShade="BF"/>
      <w:u w:val="single"/>
    </w:rPr>
  </w:style>
  <w:style w:type="character" w:styleId="PlaceholderText">
    <w:name w:val="Placeholder Text"/>
    <w:basedOn w:val="DefaultParagraphFont"/>
    <w:uiPriority w:val="99"/>
    <w:semiHidden/>
    <w:rsid w:val="007833A7"/>
    <w:rPr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D262C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FD262C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D262C"/>
    <w:rPr>
      <w:i/>
      <w:iCs/>
      <w:color w:val="B35E06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D262C"/>
    <w:rPr>
      <w:b/>
      <w:bCs/>
      <w:caps w:val="0"/>
      <w:smallCaps/>
      <w:color w:val="B35E0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mments" Target="comment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1/relationships/commentsExtended" Target="commentsExtended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n54319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856581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2012-09-19T07:42:00+00:00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1622610</Value>
    </PublishStatusLookup>
    <APAuthor xmlns="4873beb7-5857-4685-be1f-d57550cc96cc">
      <UserInfo>
        <DisplayName>REDMOND\v-aptall</DisplayName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TP103457714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671810-3EF7-4C8E-BCBA-248ABE2BAB39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9332E30D-EFB4-40E8-AB8F-C2E02C2E7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</Template>
  <TotalTime>19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Rust, Marina</dc:creator>
  <cp:lastModifiedBy>Rust, Marina</cp:lastModifiedBy>
  <cp:revision>9</cp:revision>
  <dcterms:created xsi:type="dcterms:W3CDTF">2019-02-08T19:27:00Z</dcterms:created>
  <dcterms:modified xsi:type="dcterms:W3CDTF">2019-02-08T19:48:00Z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